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217A" w14:textId="77777777" w:rsidR="00E91C6F" w:rsidRDefault="00000000">
      <w:pPr>
        <w:jc w:val="center"/>
        <w:rPr>
          <w:rFonts w:ascii="標楷體" w:eastAsia="標楷體" w:hAnsi="標楷體"/>
          <w:sz w:val="40"/>
          <w:szCs w:val="40"/>
          <w:u w:val="double"/>
        </w:rPr>
      </w:pPr>
      <w:r>
        <w:rPr>
          <w:rFonts w:ascii="標楷體" w:eastAsia="標楷體" w:hAnsi="標楷體"/>
          <w:sz w:val="40"/>
          <w:szCs w:val="40"/>
          <w:u w:val="double"/>
        </w:rPr>
        <w:t xml:space="preserve">國 立 </w:t>
      </w:r>
      <w:proofErr w:type="gramStart"/>
      <w:r>
        <w:rPr>
          <w:rFonts w:ascii="標楷體" w:eastAsia="標楷體" w:hAnsi="標楷體"/>
          <w:sz w:val="40"/>
          <w:szCs w:val="40"/>
          <w:u w:val="double"/>
        </w:rPr>
        <w:t>臺</w:t>
      </w:r>
      <w:proofErr w:type="gramEnd"/>
      <w:r>
        <w:rPr>
          <w:rFonts w:ascii="標楷體" w:eastAsia="標楷體" w:hAnsi="標楷體"/>
          <w:sz w:val="40"/>
          <w:szCs w:val="40"/>
          <w:u w:val="double"/>
        </w:rPr>
        <w:t xml:space="preserve"> 灣 科 技 大 學</w:t>
      </w:r>
    </w:p>
    <w:p w14:paraId="008AFCB2" w14:textId="77777777" w:rsidR="00E91C6F" w:rsidRDefault="00000000">
      <w:pPr>
        <w:spacing w:before="12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領     款    收    據</w:t>
      </w:r>
    </w:p>
    <w:p w14:paraId="6F0CF50E" w14:textId="077166F0" w:rsidR="00E91C6F" w:rsidRDefault="00FF1818">
      <w:pPr>
        <w:tabs>
          <w:tab w:val="left" w:pos="7920"/>
        </w:tabs>
      </w:pPr>
      <w:r>
        <w:rPr>
          <w:rFonts w:ascii="標楷體" w:eastAsia="標楷體" w:hAnsi="標楷體" w:hint="eastAsia"/>
          <w:sz w:val="20"/>
          <w:szCs w:val="20"/>
        </w:rPr>
        <w:t>社團名稱:</w:t>
      </w:r>
      <w:r w:rsidR="00000000">
        <w:rPr>
          <w:rFonts w:ascii="標楷體" w:eastAsia="標楷體" w:hAnsi="標楷體"/>
        </w:rPr>
        <w:tab/>
      </w:r>
      <w:r w:rsidR="00000000">
        <w:rPr>
          <w:rFonts w:ascii="標楷體" w:eastAsia="標楷體" w:hAnsi="標楷體"/>
          <w:sz w:val="20"/>
          <w:szCs w:val="20"/>
        </w:rPr>
        <w:t>日期：   年   月   日</w:t>
      </w:r>
    </w:p>
    <w:tbl>
      <w:tblPr>
        <w:tblW w:w="107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5"/>
        <w:gridCol w:w="973"/>
        <w:gridCol w:w="1320"/>
        <w:gridCol w:w="1440"/>
        <w:gridCol w:w="240"/>
        <w:gridCol w:w="1800"/>
        <w:gridCol w:w="120"/>
        <w:gridCol w:w="1560"/>
        <w:gridCol w:w="1717"/>
      </w:tblGrid>
      <w:tr w:rsidR="00E91C6F" w14:paraId="74F2ABB3" w14:textId="77777777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2035C" w14:textId="77777777" w:rsidR="00E91C6F" w:rsidRDefault="00000000">
            <w:pPr>
              <w:spacing w:before="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領款人姓名</w:t>
            </w:r>
          </w:p>
        </w:tc>
        <w:tc>
          <w:tcPr>
            <w:tcW w:w="37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CDBE" w14:textId="77777777" w:rsidR="00E91C6F" w:rsidRDefault="00E91C6F">
            <w:pPr>
              <w:spacing w:before="160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CCC62" w14:textId="77777777" w:rsidR="00E91C6F" w:rsidRDefault="00000000">
            <w:pPr>
              <w:spacing w:before="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所屬年度月份</w:t>
            </w:r>
          </w:p>
        </w:tc>
        <w:tc>
          <w:tcPr>
            <w:tcW w:w="32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CE0D" w14:textId="77777777" w:rsidR="00E91C6F" w:rsidRDefault="00000000">
            <w:pPr>
              <w:spacing w:before="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      年     月份</w:t>
            </w:r>
          </w:p>
        </w:tc>
      </w:tr>
      <w:tr w:rsidR="00E91C6F" w14:paraId="7C79996D" w14:textId="77777777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F036" w14:textId="77777777" w:rsidR="00E91C6F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      別</w:t>
            </w:r>
          </w:p>
        </w:tc>
        <w:tc>
          <w:tcPr>
            <w:tcW w:w="917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F698" w14:textId="77777777" w:rsidR="00E91C6F" w:rsidRDefault="00000000">
            <w:pPr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□演講費   □撰稿費   □審稿費    □出席費     □鐘點費    □口試費</w:t>
            </w:r>
          </w:p>
          <w:p w14:paraId="7CF92126" w14:textId="77777777" w:rsidR="00E91C6F" w:rsidRDefault="00000000">
            <w:pPr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□命題費   □交通費   □顧問費    □工作津貼   □臨時工資  □其他(       )</w:t>
            </w:r>
          </w:p>
        </w:tc>
      </w:tr>
      <w:tr w:rsidR="00E91C6F" w14:paraId="62D131B9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FD6B8" w14:textId="77777777" w:rsidR="00E91C6F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摘     要</w:t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2EE0" w14:textId="77777777" w:rsidR="00E91C6F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  位</w:t>
            </w:r>
          </w:p>
        </w:tc>
        <w:tc>
          <w:tcPr>
            <w:tcW w:w="13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600" w14:textId="77777777" w:rsidR="00E91C6F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 位 數</w:t>
            </w:r>
          </w:p>
        </w:tc>
        <w:tc>
          <w:tcPr>
            <w:tcW w:w="16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6D4E" w14:textId="77777777" w:rsidR="00E91C6F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 位 金 額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141E" w14:textId="77777777" w:rsidR="00E91C6F" w:rsidRDefault="00000000">
            <w:pPr>
              <w:jc w:val="center"/>
            </w:pPr>
            <w:r>
              <w:rPr>
                <w:rFonts w:ascii="標楷體" w:eastAsia="標楷體" w:hAnsi="標楷體"/>
                <w:b/>
                <w:shd w:val="clear" w:color="auto" w:fill="FFFFFF"/>
              </w:rPr>
              <w:t>合 計 金 額</w:t>
            </w:r>
          </w:p>
        </w:tc>
        <w:tc>
          <w:tcPr>
            <w:tcW w:w="16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8103" w14:textId="77777777" w:rsidR="00E91C6F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代扣繳金額</w:t>
            </w:r>
          </w:p>
        </w:tc>
        <w:tc>
          <w:tcPr>
            <w:tcW w:w="17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402F" w14:textId="77777777" w:rsidR="00E91C6F" w:rsidRDefault="0000000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實發金額</w:t>
            </w:r>
            <w:proofErr w:type="gramEnd"/>
          </w:p>
        </w:tc>
      </w:tr>
      <w:tr w:rsidR="00E91C6F" w14:paraId="7C1FEB04" w14:textId="77777777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8091" w14:textId="77777777" w:rsidR="00E91C6F" w:rsidRDefault="00E91C6F">
            <w:pPr>
              <w:rPr>
                <w:rFonts w:ascii="標楷體" w:eastAsia="標楷體" w:hAnsi="標楷體"/>
              </w:rPr>
            </w:pP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05E8" w14:textId="77777777" w:rsidR="00E91C6F" w:rsidRDefault="00E91C6F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56D8" w14:textId="77777777" w:rsidR="00E91C6F" w:rsidRDefault="00E91C6F">
            <w:pPr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73D5" w14:textId="77777777" w:rsidR="00E91C6F" w:rsidRDefault="00E91C6F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1AAA3" w14:textId="77777777" w:rsidR="00E91C6F" w:rsidRDefault="00E91C6F">
            <w:pPr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1D83" w14:textId="77777777" w:rsidR="00E91C6F" w:rsidRDefault="00E91C6F">
            <w:pPr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EC74" w14:textId="77777777" w:rsidR="00E91C6F" w:rsidRDefault="00E91C6F">
            <w:pPr>
              <w:rPr>
                <w:rFonts w:ascii="標楷體" w:eastAsia="標楷體" w:hAnsi="標楷體"/>
              </w:rPr>
            </w:pPr>
          </w:p>
        </w:tc>
      </w:tr>
      <w:tr w:rsidR="00E91C6F" w14:paraId="2C053893" w14:textId="77777777">
        <w:tblPrEx>
          <w:tblCellMar>
            <w:top w:w="0" w:type="dxa"/>
            <w:bottom w:w="0" w:type="dxa"/>
          </w:tblCellMar>
        </w:tblPrEx>
        <w:trPr>
          <w:trHeight w:val="1632"/>
        </w:trPr>
        <w:tc>
          <w:tcPr>
            <w:tcW w:w="10705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E03A" w14:textId="77777777" w:rsidR="00E91C6F" w:rsidRDefault="00000000">
            <w:r>
              <w:rPr>
                <w:rFonts w:ascii="標楷體" w:eastAsia="標楷體" w:hAnsi="標楷體"/>
              </w:rPr>
              <w:t>以上</w:t>
            </w:r>
            <w:r>
              <w:rPr>
                <w:rFonts w:ascii="標楷體" w:eastAsia="標楷體" w:hAnsi="標楷體"/>
                <w:b/>
                <w:shd w:val="clear" w:color="auto" w:fill="FFFFFF"/>
              </w:rPr>
              <w:t>合計金額</w:t>
            </w:r>
            <w:r>
              <w:rPr>
                <w:rFonts w:ascii="標楷體" w:eastAsia="標楷體" w:hAnsi="標楷體"/>
              </w:rPr>
              <w:t>新臺幣（大寫）     拾     萬    仟    佰     拾      元整</w:t>
            </w:r>
          </w:p>
          <w:p w14:paraId="4AB200F0" w14:textId="77777777" w:rsidR="00E91C6F" w:rsidRDefault="00000000">
            <w:pPr>
              <w:ind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業己如數領到無訛        此致</w:t>
            </w:r>
          </w:p>
          <w:p w14:paraId="29DAD85F" w14:textId="621A28A3" w:rsidR="00E91C6F" w:rsidRDefault="00000000">
            <w:pPr>
              <w:spacing w:before="120"/>
            </w:pPr>
            <w:r>
              <w:rPr>
                <w:rFonts w:ascii="標楷體" w:eastAsia="標楷體" w:hAnsi="標楷體"/>
                <w:lang w:eastAsia="zh-HK"/>
              </w:rPr>
              <w:t>服務單位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  <w:lang w:eastAsia="zh-HK"/>
              </w:rPr>
              <w:t>職稱</w:t>
            </w:r>
            <w:r>
              <w:rPr>
                <w:rFonts w:ascii="標楷體" w:eastAsia="標楷體" w:hAnsi="標楷體"/>
              </w:rPr>
              <w:t>)：______________________</w:t>
            </w:r>
            <w:r w:rsidR="00FF1818">
              <w:rPr>
                <w:rFonts w:ascii="標楷體" w:eastAsia="標楷體" w:hAnsi="標楷體" w:hint="eastAsia"/>
              </w:rPr>
              <w:t xml:space="preserve">           上課時間：</w:t>
            </w:r>
          </w:p>
          <w:p w14:paraId="4BAB7E8A" w14:textId="77777777" w:rsidR="00E91C6F" w:rsidRDefault="00000000">
            <w:pPr>
              <w:spacing w:before="200"/>
            </w:pPr>
            <w:r>
              <w:rPr>
                <w:rFonts w:ascii="標楷體" w:eastAsia="標楷體" w:hAnsi="標楷體"/>
              </w:rPr>
              <w:t>姓名：</w:t>
            </w:r>
            <w:r>
              <w:rPr>
                <w:rFonts w:ascii="標楷體" w:eastAsia="標楷體" w:hAnsi="標楷體"/>
                <w:u w:val="single"/>
              </w:rPr>
              <w:t xml:space="preserve">                  </w:t>
            </w:r>
            <w:r>
              <w:rPr>
                <w:rFonts w:ascii="標楷體" w:eastAsia="標楷體" w:hAnsi="標楷體"/>
              </w:rPr>
              <w:t>（簽章）                身分證統一編號 □□□□□□□□□□</w:t>
            </w:r>
          </w:p>
          <w:p w14:paraId="0D225FA9" w14:textId="77777777" w:rsidR="00E91C6F" w:rsidRDefault="00E91C6F">
            <w:pPr>
              <w:rPr>
                <w:rFonts w:ascii="標楷體" w:eastAsia="標楷體" w:hAnsi="標楷體"/>
              </w:rPr>
            </w:pPr>
          </w:p>
          <w:p w14:paraId="7ABC7C9B" w14:textId="77777777" w:rsidR="00E91C6F" w:rsidRDefault="00000000">
            <w:proofErr w:type="gramStart"/>
            <w:r>
              <w:rPr>
                <w:rFonts w:ascii="標楷體" w:eastAsia="標楷體" w:hAnsi="標楷體"/>
                <w:b/>
              </w:rPr>
              <w:t>（</w:t>
            </w:r>
            <w:proofErr w:type="gramEnd"/>
            <w:r>
              <w:rPr>
                <w:rFonts w:ascii="標楷體" w:eastAsia="標楷體" w:hAnsi="標楷體"/>
                <w:b/>
              </w:rPr>
              <w:t>外籍人士須附護照影本，並填妥護照號碼：             國  別：       出生年月日：     ）</w:t>
            </w:r>
          </w:p>
        </w:tc>
      </w:tr>
      <w:tr w:rsidR="00E91C6F" w14:paraId="1C2B1856" w14:textId="77777777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83964" w14:textId="77777777" w:rsidR="00E91C6F" w:rsidRDefault="00000000">
            <w:pPr>
              <w:spacing w:befor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917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90F0" w14:textId="77777777" w:rsidR="00E91C6F" w:rsidRDefault="00000000">
            <w:pPr>
              <w:spacing w:before="120"/>
              <w:ind w:firstLine="119"/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sz w:val="48"/>
                <w:szCs w:val="48"/>
                <w:eastAsianLayout w:id="-392509184" w:combine="1"/>
              </w:rPr>
              <w:t>市縣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  <w:sz w:val="48"/>
                <w:szCs w:val="48"/>
                <w:eastAsianLayout w:id="-392509183" w:combine="1"/>
              </w:rPr>
              <w:t>區　鄉鎮</w:t>
            </w:r>
            <w:r>
              <w:rPr>
                <w:rFonts w:ascii="標楷體" w:eastAsia="標楷體" w:hAnsi="標楷體"/>
              </w:rPr>
              <w:t xml:space="preserve">　 　</w:t>
            </w:r>
            <w:r>
              <w:rPr>
                <w:rFonts w:ascii="標楷體" w:eastAsia="標楷體" w:hAnsi="標楷體"/>
                <w:sz w:val="48"/>
                <w:szCs w:val="48"/>
                <w:eastAsianLayout w:id="-392509182" w:combine="1"/>
              </w:rPr>
              <w:t>里村</w:t>
            </w:r>
            <w:r>
              <w:rPr>
                <w:rFonts w:ascii="標楷體" w:eastAsia="標楷體" w:hAnsi="標楷體"/>
              </w:rPr>
              <w:t xml:space="preserve">　　  　</w:t>
            </w:r>
            <w:r>
              <w:rPr>
                <w:rFonts w:ascii="標楷體" w:eastAsia="標楷體" w:hAnsi="標楷體"/>
                <w:sz w:val="48"/>
                <w:szCs w:val="48"/>
                <w:eastAsianLayout w:id="-392509181" w:combine="1"/>
              </w:rPr>
              <w:t>鄰莊</w:t>
            </w:r>
            <w:r>
              <w:rPr>
                <w:rFonts w:ascii="標楷體" w:eastAsia="標楷體" w:hAnsi="標楷體"/>
              </w:rPr>
              <w:t xml:space="preserve">　　</w:t>
            </w:r>
            <w:r>
              <w:rPr>
                <w:rFonts w:ascii="標楷體" w:eastAsia="標楷體" w:hAnsi="標楷體"/>
                <w:sz w:val="48"/>
                <w:szCs w:val="48"/>
                <w:eastAsianLayout w:id="-392509180" w:combine="1"/>
              </w:rPr>
              <w:t>路街</w:t>
            </w:r>
            <w:r>
              <w:rPr>
                <w:rFonts w:ascii="標楷體" w:eastAsia="標楷體" w:hAnsi="標楷體"/>
              </w:rPr>
              <w:t xml:space="preserve">　 段　　巷    弄    號    樓   室</w:t>
            </w:r>
          </w:p>
        </w:tc>
      </w:tr>
    </w:tbl>
    <w:p w14:paraId="3C516A38" w14:textId="77777777" w:rsidR="00E91C6F" w:rsidRDefault="00000000">
      <w:pPr>
        <w:tabs>
          <w:tab w:val="left" w:pos="3375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14:paraId="1A64AB0E" w14:textId="77777777" w:rsidR="00E91C6F" w:rsidRDefault="00E91C6F">
      <w:pPr>
        <w:tabs>
          <w:tab w:val="left" w:pos="3060"/>
        </w:tabs>
        <w:rPr>
          <w:rFonts w:ascii="標楷體" w:eastAsia="標楷體" w:hAnsi="標楷體"/>
          <w:sz w:val="48"/>
          <w:szCs w:val="48"/>
          <w:eastAsianLayout w:id="-392509179" w:combine="1"/>
        </w:rPr>
      </w:pPr>
    </w:p>
    <w:sectPr w:rsidR="00E91C6F">
      <w:pgSz w:w="11907" w:h="16840"/>
      <w:pgMar w:top="1644" w:right="851" w:bottom="851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30B1" w14:textId="77777777" w:rsidR="00794C8B" w:rsidRDefault="00794C8B">
      <w:r>
        <w:separator/>
      </w:r>
    </w:p>
  </w:endnote>
  <w:endnote w:type="continuationSeparator" w:id="0">
    <w:p w14:paraId="024B8559" w14:textId="77777777" w:rsidR="00794C8B" w:rsidRDefault="0079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6AE0B" w14:textId="77777777" w:rsidR="00794C8B" w:rsidRDefault="00794C8B">
      <w:r>
        <w:rPr>
          <w:color w:val="000000"/>
        </w:rPr>
        <w:separator/>
      </w:r>
    </w:p>
  </w:footnote>
  <w:footnote w:type="continuationSeparator" w:id="0">
    <w:p w14:paraId="54FFBF5F" w14:textId="77777777" w:rsidR="00794C8B" w:rsidRDefault="00794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1C6F"/>
    <w:rsid w:val="00135CA0"/>
    <w:rsid w:val="00462272"/>
    <w:rsid w:val="00794C8B"/>
    <w:rsid w:val="00E91C6F"/>
    <w:rsid w:val="00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A9BDB"/>
  <w15:docId w15:val="{7AF7898A-C0AB-4858-B0D0-A0436136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國立台灣科技大學</dc:title>
  <dc:subject/>
  <dc:creator>楊靖慈</dc:creator>
  <cp:lastModifiedBy>Harry Truman</cp:lastModifiedBy>
  <cp:revision>2</cp:revision>
  <cp:lastPrinted>2015-11-04T01:14:00Z</cp:lastPrinted>
  <dcterms:created xsi:type="dcterms:W3CDTF">2026-08-19T03:10:00Z</dcterms:created>
  <dcterms:modified xsi:type="dcterms:W3CDTF">2026-08-19T03:10:00Z</dcterms:modified>
</cp:coreProperties>
</file>