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1F990" w14:textId="77777777" w:rsidR="00EA2487" w:rsidRDefault="00982E1C">
      <w:pPr>
        <w:tabs>
          <w:tab w:val="left" w:pos="1785"/>
        </w:tabs>
        <w:ind w:left="-2" w:firstLine="542"/>
        <w:rPr>
          <w:rFonts w:ascii="新細明體" w:hAnsi="新細明體"/>
          <w:sz w:val="20"/>
          <w:szCs w:val="20"/>
        </w:rPr>
      </w:pPr>
      <w:r>
        <w:rPr>
          <w:rFonts w:ascii="新細明體" w:hAnsi="新細明體"/>
          <w:sz w:val="20"/>
          <w:szCs w:val="20"/>
        </w:rPr>
        <w:tab/>
      </w:r>
    </w:p>
    <w:tbl>
      <w:tblPr>
        <w:tblW w:w="10774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1154"/>
        <w:gridCol w:w="1276"/>
        <w:gridCol w:w="284"/>
        <w:gridCol w:w="774"/>
        <w:gridCol w:w="386"/>
        <w:gridCol w:w="378"/>
        <w:gridCol w:w="286"/>
        <w:gridCol w:w="626"/>
        <w:gridCol w:w="94"/>
        <w:gridCol w:w="128"/>
        <w:gridCol w:w="541"/>
        <w:gridCol w:w="452"/>
        <w:gridCol w:w="6"/>
        <w:gridCol w:w="513"/>
        <w:gridCol w:w="899"/>
        <w:gridCol w:w="613"/>
        <w:gridCol w:w="1656"/>
      </w:tblGrid>
      <w:tr w:rsidR="00EA2487" w14:paraId="5902A8DD" w14:textId="77777777">
        <w:tblPrEx>
          <w:tblCellMar>
            <w:top w:w="0" w:type="dxa"/>
            <w:bottom w:w="0" w:type="dxa"/>
          </w:tblCellMar>
        </w:tblPrEx>
        <w:trPr>
          <w:trHeight w:val="768"/>
        </w:trPr>
        <w:tc>
          <w:tcPr>
            <w:tcW w:w="7087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FF92E" w14:textId="77777777" w:rsidR="00EA2487" w:rsidRDefault="00982E1C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國立臺灣科技大學「</w:t>
            </w:r>
            <w:proofErr w:type="gramStart"/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賃</w:t>
            </w:r>
            <w:proofErr w:type="gramEnd"/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居生」訪問紀錄表</w:t>
            </w:r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(</w:t>
            </w:r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導師專用</w:t>
            </w:r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)</w:t>
            </w:r>
          </w:p>
        </w:tc>
        <w:tc>
          <w:tcPr>
            <w:tcW w:w="368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73AE5" w14:textId="77777777" w:rsidR="00EA2487" w:rsidRDefault="00982E1C">
            <w:pPr>
              <w:spacing w:line="36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□</w:t>
            </w: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親訪</w:t>
            </w: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 xml:space="preserve"> □</w:t>
            </w: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電訪</w:t>
            </w: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 xml:space="preserve"> □</w:t>
            </w: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面談</w:t>
            </w:r>
          </w:p>
          <w:p w14:paraId="62FB2D38" w14:textId="77777777" w:rsidR="00EA2487" w:rsidRDefault="00982E1C">
            <w:pPr>
              <w:spacing w:line="360" w:lineRule="exact"/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訪問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談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日期：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年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月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日</w:t>
            </w:r>
          </w:p>
        </w:tc>
      </w:tr>
      <w:tr w:rsidR="00EA2487" w14:paraId="08F0B4FB" w14:textId="77777777">
        <w:tblPrEx>
          <w:tblCellMar>
            <w:top w:w="0" w:type="dxa"/>
            <w:bottom w:w="0" w:type="dxa"/>
          </w:tblCellMar>
        </w:tblPrEx>
        <w:tc>
          <w:tcPr>
            <w:tcW w:w="18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1939" w14:textId="77777777" w:rsidR="00EA2487" w:rsidRDefault="00982E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系所班級</w:t>
            </w:r>
          </w:p>
        </w:tc>
        <w:tc>
          <w:tcPr>
            <w:tcW w:w="1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91FA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D75E" w14:textId="77777777" w:rsidR="00EA2487" w:rsidRDefault="00982E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學號</w:t>
            </w:r>
          </w:p>
        </w:tc>
        <w:tc>
          <w:tcPr>
            <w:tcW w:w="167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C3027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6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3471" w14:textId="77777777" w:rsidR="00EA2487" w:rsidRDefault="00982E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性別</w:t>
            </w:r>
          </w:p>
        </w:tc>
        <w:tc>
          <w:tcPr>
            <w:tcW w:w="4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9895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27B8D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22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8798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A2487" w14:paraId="4E0B5D4F" w14:textId="77777777">
        <w:tblPrEx>
          <w:tblCellMar>
            <w:top w:w="0" w:type="dxa"/>
            <w:bottom w:w="0" w:type="dxa"/>
          </w:tblCellMar>
        </w:tblPrEx>
        <w:tc>
          <w:tcPr>
            <w:tcW w:w="18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BB4BD" w14:textId="77777777" w:rsidR="00EA2487" w:rsidRDefault="00982E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本人手機</w:t>
            </w:r>
          </w:p>
        </w:tc>
        <w:tc>
          <w:tcPr>
            <w:tcW w:w="1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168EF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39474" w14:textId="77777777" w:rsidR="00EA2487" w:rsidRDefault="00982E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房東姓名</w:t>
            </w:r>
          </w:p>
        </w:tc>
        <w:tc>
          <w:tcPr>
            <w:tcW w:w="21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1B41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962C8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房東電話</w:t>
            </w:r>
          </w:p>
        </w:tc>
        <w:tc>
          <w:tcPr>
            <w:tcW w:w="22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F6826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A2487" w14:paraId="7512175B" w14:textId="77777777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18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781EF" w14:textId="77777777" w:rsidR="00EA2487" w:rsidRDefault="00982E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租屋處地址</w:t>
            </w:r>
          </w:p>
        </w:tc>
        <w:tc>
          <w:tcPr>
            <w:tcW w:w="5231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06652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22FFC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學生戶籍</w:t>
            </w:r>
          </w:p>
        </w:tc>
        <w:tc>
          <w:tcPr>
            <w:tcW w:w="22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8200" w14:textId="77777777" w:rsidR="00EA2487" w:rsidRDefault="00982E1C">
            <w:pPr>
              <w:spacing w:line="240" w:lineRule="exact"/>
              <w:ind w:firstLine="60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縣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    </w:t>
            </w:r>
            <w:r>
              <w:rPr>
                <w:rFonts w:ascii="標楷體" w:eastAsia="標楷體" w:hAnsi="標楷體"/>
                <w:sz w:val="20"/>
                <w:szCs w:val="20"/>
              </w:rPr>
              <w:t>鄉市</w:t>
            </w:r>
          </w:p>
          <w:p w14:paraId="29F347B1" w14:textId="77777777" w:rsidR="00EA2487" w:rsidRDefault="00982E1C">
            <w:pPr>
              <w:spacing w:line="240" w:lineRule="exact"/>
              <w:ind w:firstLine="600"/>
            </w:pPr>
            <w:r>
              <w:rPr>
                <w:rFonts w:ascii="標楷體" w:eastAsia="標楷體" w:hAnsi="標楷體"/>
                <w:sz w:val="20"/>
                <w:szCs w:val="20"/>
              </w:rPr>
              <w:t>市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    </w:t>
            </w:r>
            <w:r>
              <w:rPr>
                <w:rFonts w:ascii="標楷體" w:eastAsia="標楷體" w:hAnsi="標楷體"/>
                <w:sz w:val="20"/>
                <w:szCs w:val="20"/>
              </w:rPr>
              <w:t>鎮區</w:t>
            </w:r>
          </w:p>
        </w:tc>
      </w:tr>
      <w:tr w:rsidR="00EA2487" w14:paraId="6A77F670" w14:textId="77777777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18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6F7E4" w14:textId="77777777" w:rsidR="00EA2487" w:rsidRDefault="00982E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學生電子信箱</w:t>
            </w:r>
          </w:p>
        </w:tc>
        <w:tc>
          <w:tcPr>
            <w:tcW w:w="5231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0CD27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B3D84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BD74" w14:textId="77777777" w:rsidR="00EA2487" w:rsidRDefault="00EA2487">
            <w:pPr>
              <w:spacing w:line="240" w:lineRule="exact"/>
              <w:ind w:firstLine="6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A2487" w14:paraId="57AC0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04BA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同</w:t>
            </w:r>
          </w:p>
          <w:p w14:paraId="0E60057A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住</w:t>
            </w:r>
          </w:p>
          <w:p w14:paraId="14BECBC0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人</w:t>
            </w:r>
          </w:p>
        </w:tc>
        <w:tc>
          <w:tcPr>
            <w:tcW w:w="11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B4197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校名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02A94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44" w:type="dxa"/>
            <w:gridSpan w:val="3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E38D1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5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6ADF4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4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1F37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2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55F2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6" w:type="dxa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245E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A2487" w14:paraId="232BF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99464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5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EAD0D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系所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94C7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44" w:type="dxa"/>
            <w:gridSpan w:val="3"/>
            <w:tcBorders>
              <w:top w:val="single" w:sz="12" w:space="0" w:color="000000"/>
              <w:left w:val="single" w:sz="24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573F4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5"/>
            <w:tcBorders>
              <w:top w:val="single" w:sz="12" w:space="0" w:color="000000"/>
              <w:left w:val="single" w:sz="24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336D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4"/>
            <w:tcBorders>
              <w:top w:val="single" w:sz="12" w:space="0" w:color="000000"/>
              <w:left w:val="single" w:sz="24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C9FD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2"/>
            <w:tcBorders>
              <w:top w:val="single" w:sz="12" w:space="0" w:color="000000"/>
              <w:left w:val="single" w:sz="24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F69C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6" w:type="dxa"/>
            <w:tcBorders>
              <w:top w:val="single" w:sz="12" w:space="0" w:color="000000"/>
              <w:left w:val="single" w:sz="24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D705A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A2487" w14:paraId="30D28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94D55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5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8A17A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798DD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44" w:type="dxa"/>
            <w:gridSpan w:val="3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446E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5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0A67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4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CE1D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2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CE6F4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6" w:type="dxa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5163A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A2487" w14:paraId="2F52FDBA" w14:textId="7777777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5AB0B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F8E80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性別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A59B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44" w:type="dxa"/>
            <w:gridSpan w:val="3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14BC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5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3994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4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AEF8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12" w:type="dxa"/>
            <w:gridSpan w:val="2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62F84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6" w:type="dxa"/>
            <w:tcBorders>
              <w:top w:val="single" w:sz="12" w:space="0" w:color="000000"/>
              <w:left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C979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A2487" w14:paraId="1BFA918E" w14:textId="77777777">
        <w:tblPrEx>
          <w:tblCellMar>
            <w:top w:w="0" w:type="dxa"/>
            <w:bottom w:w="0" w:type="dxa"/>
          </w:tblCellMar>
        </w:tblPrEx>
        <w:trPr>
          <w:trHeight w:val="1185"/>
        </w:trPr>
        <w:tc>
          <w:tcPr>
            <w:tcW w:w="70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C8916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3083D388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訪</w:t>
            </w:r>
          </w:p>
          <w:p w14:paraId="4C56C745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38278B1E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6010CAB3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7F3D15D5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</w:t>
            </w:r>
          </w:p>
          <w:p w14:paraId="657B804B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4DF59716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61B1F8AA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039D6B27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內</w:t>
            </w:r>
          </w:p>
          <w:p w14:paraId="49245F08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135E81A9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2BA0FC60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59FEA965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容</w:t>
            </w:r>
          </w:p>
          <w:p w14:paraId="19B55C37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5D9F5942" w14:textId="77777777" w:rsidR="00EA2487" w:rsidRDefault="00EA248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066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2A6B" w14:textId="77777777" w:rsidR="00EA2487" w:rsidRDefault="00982E1C">
            <w:pPr>
              <w:widowControl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壹、租屋費用與格局：</w:t>
            </w:r>
          </w:p>
          <w:p w14:paraId="63D824DC" w14:textId="77777777" w:rsidR="00EA2487" w:rsidRDefault="00982E1C">
            <w:pPr>
              <w:widowControl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每月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每人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>房租金額</w:t>
            </w:r>
            <w:r>
              <w:rPr>
                <w:rFonts w:ascii="標楷體" w:eastAsia="標楷體" w:hAnsi="標楷體"/>
                <w:sz w:val="26"/>
                <w:szCs w:val="26"/>
              </w:rPr>
              <w:t>□4000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以下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4001-8000□8001-12000□12001</w:t>
            </w:r>
            <w:r>
              <w:rPr>
                <w:rFonts w:ascii="標楷體" w:eastAsia="標楷體" w:hAnsi="標楷體"/>
                <w:sz w:val="26"/>
                <w:szCs w:val="26"/>
              </w:rPr>
              <w:t>以上</w:t>
            </w:r>
          </w:p>
          <w:p w14:paraId="760AEB87" w14:textId="77777777" w:rsidR="00EA2487" w:rsidRDefault="00982E1C">
            <w:pPr>
              <w:widowControl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型式</w:t>
            </w:r>
            <w:r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/>
                <w:sz w:val="26"/>
                <w:szCs w:val="26"/>
              </w:rPr>
              <w:t>套房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□  </w:t>
            </w:r>
            <w:r>
              <w:rPr>
                <w:rFonts w:ascii="標楷體" w:eastAsia="標楷體" w:hAnsi="標楷體"/>
                <w:sz w:val="26"/>
                <w:szCs w:val="26"/>
              </w:rPr>
              <w:t>雅房</w:t>
            </w:r>
            <w:r>
              <w:rPr>
                <w:rFonts w:ascii="標楷體" w:eastAsia="標楷體" w:hAnsi="標楷體"/>
                <w:sz w:val="26"/>
                <w:szCs w:val="26"/>
              </w:rPr>
              <w:t>□   □</w:t>
            </w:r>
            <w:r>
              <w:rPr>
                <w:rFonts w:ascii="標楷體" w:eastAsia="標楷體" w:hAnsi="標楷體"/>
                <w:sz w:val="26"/>
                <w:szCs w:val="26"/>
              </w:rPr>
              <w:t>整層</w:t>
            </w:r>
          </w:p>
        </w:tc>
      </w:tr>
      <w:tr w:rsidR="00EA2487" w14:paraId="36D45963" w14:textId="77777777">
        <w:tblPrEx>
          <w:tblCellMar>
            <w:top w:w="0" w:type="dxa"/>
            <w:bottom w:w="0" w:type="dxa"/>
          </w:tblCellMar>
        </w:tblPrEx>
        <w:trPr>
          <w:trHeight w:val="1954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EC3A2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066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40FE5" w14:textId="77777777" w:rsidR="00EA2487" w:rsidRDefault="00982E1C">
            <w:pPr>
              <w:widowControl/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貳、住宿安全狀況：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（稍差以下請說明原因）</w:t>
            </w:r>
          </w:p>
          <w:p w14:paraId="3032895A" w14:textId="77777777" w:rsidR="00EA2487" w:rsidRDefault="00982E1C">
            <w:pPr>
              <w:widowControl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、逃生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通道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>出入口是否通暢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□</w:t>
            </w:r>
            <w:r>
              <w:rPr>
                <w:rFonts w:ascii="標楷體" w:eastAsia="標楷體" w:hAnsi="標楷體"/>
                <w:sz w:val="26"/>
                <w:szCs w:val="26"/>
              </w:rPr>
              <w:t>是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否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無法確認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             </w:t>
            </w:r>
          </w:p>
          <w:p w14:paraId="1DCC0E46" w14:textId="77777777" w:rsidR="00EA2487" w:rsidRDefault="00982E1C">
            <w:pPr>
              <w:widowControl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、瓦斯熱水器裝設地點是否安全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是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否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無法確認</w:t>
            </w:r>
          </w:p>
          <w:p w14:paraId="384C5F55" w14:textId="77777777" w:rsidR="00EA2487" w:rsidRDefault="00982E1C">
            <w:pPr>
              <w:widowControl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>
              <w:rPr>
                <w:rFonts w:ascii="標楷體" w:eastAsia="標楷體" w:hAnsi="標楷體"/>
                <w:sz w:val="26"/>
                <w:szCs w:val="26"/>
              </w:rPr>
              <w:t>、屋內或周邊是否有滅火器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 □</w:t>
            </w:r>
            <w:r>
              <w:rPr>
                <w:rFonts w:ascii="標楷體" w:eastAsia="標楷體" w:hAnsi="標楷體"/>
                <w:sz w:val="26"/>
                <w:szCs w:val="26"/>
              </w:rPr>
              <w:t>是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否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無法確認</w:t>
            </w:r>
          </w:p>
          <w:p w14:paraId="64F219CA" w14:textId="77777777" w:rsidR="00EA2487" w:rsidRDefault="00982E1C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  <w:r>
              <w:rPr>
                <w:rFonts w:ascii="標楷體" w:eastAsia="標楷體" w:hAnsi="標楷體"/>
                <w:sz w:val="26"/>
                <w:szCs w:val="26"/>
              </w:rPr>
              <w:t>、房間隔間是否為防火建材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 □</w:t>
            </w:r>
            <w:r>
              <w:rPr>
                <w:rFonts w:ascii="標楷體" w:eastAsia="標楷體" w:hAnsi="標楷體"/>
                <w:sz w:val="26"/>
                <w:szCs w:val="26"/>
              </w:rPr>
              <w:t>是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否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無法確認</w:t>
            </w:r>
          </w:p>
        </w:tc>
      </w:tr>
      <w:tr w:rsidR="00EA2487" w14:paraId="7B934FB9" w14:textId="77777777">
        <w:tblPrEx>
          <w:tblCellMar>
            <w:top w:w="0" w:type="dxa"/>
            <w:bottom w:w="0" w:type="dxa"/>
          </w:tblCellMar>
        </w:tblPrEx>
        <w:trPr>
          <w:trHeight w:val="3797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003D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066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3CC65" w14:textId="77777777" w:rsidR="00EA2487" w:rsidRDefault="00982E1C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參、一般狀況：</w:t>
            </w:r>
          </w:p>
          <w:p w14:paraId="4BF52D49" w14:textId="77777777" w:rsidR="00EA2487" w:rsidRDefault="00982E1C">
            <w:pPr>
              <w:widowControl/>
              <w:spacing w:line="36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01</w:t>
            </w:r>
            <w:r>
              <w:rPr>
                <w:rFonts w:ascii="標楷體" w:eastAsia="標楷體" w:hAnsi="標楷體"/>
                <w:sz w:val="26"/>
                <w:szCs w:val="26"/>
              </w:rPr>
              <w:t>、同樓層有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□1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～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5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人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□6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～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9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人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□10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人以上</w:t>
            </w:r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(</w:t>
            </w:r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含</w:t>
            </w:r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10</w:t>
            </w:r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人</w:t>
            </w:r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為本校同學</w:t>
            </w: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>含本人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17D72742" w14:textId="77777777" w:rsidR="00EA2487" w:rsidRDefault="00982E1C">
            <w:pPr>
              <w:widowControl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02</w:t>
            </w:r>
            <w:r>
              <w:rPr>
                <w:rFonts w:ascii="標楷體" w:eastAsia="標楷體" w:hAnsi="標楷體"/>
                <w:sz w:val="26"/>
                <w:szCs w:val="26"/>
              </w:rPr>
              <w:t>、交通工具：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步行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/>
                <w:sz w:val="26"/>
                <w:szCs w:val="26"/>
              </w:rPr>
              <w:t>乘公車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捷運</w:t>
            </w:r>
            <w:r>
              <w:rPr>
                <w:rFonts w:ascii="標楷體" w:eastAsia="標楷體" w:hAnsi="標楷體"/>
                <w:sz w:val="26"/>
                <w:szCs w:val="26"/>
              </w:rPr>
              <w:t>)  □</w:t>
            </w:r>
            <w:r>
              <w:rPr>
                <w:rFonts w:ascii="標楷體" w:eastAsia="標楷體" w:hAnsi="標楷體"/>
                <w:sz w:val="26"/>
                <w:szCs w:val="26"/>
              </w:rPr>
              <w:t>騎單車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/>
                <w:sz w:val="26"/>
                <w:szCs w:val="26"/>
              </w:rPr>
              <w:t>騎機車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/>
                <w:sz w:val="26"/>
                <w:szCs w:val="26"/>
              </w:rPr>
              <w:t>開汽車</w:t>
            </w:r>
          </w:p>
          <w:p w14:paraId="3409CB5F" w14:textId="77777777" w:rsidR="00EA2487" w:rsidRDefault="00982E1C">
            <w:pPr>
              <w:widowControl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03</w:t>
            </w:r>
            <w:r>
              <w:rPr>
                <w:rFonts w:ascii="標楷體" w:eastAsia="標楷體" w:hAnsi="標楷體"/>
                <w:sz w:val="26"/>
                <w:szCs w:val="26"/>
              </w:rPr>
              <w:t>、房屋類型：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大樓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有電梯</w:t>
            </w:r>
            <w:r>
              <w:rPr>
                <w:rFonts w:ascii="標楷體" w:eastAsia="標楷體" w:hAnsi="標楷體"/>
                <w:sz w:val="26"/>
                <w:szCs w:val="26"/>
              </w:rPr>
              <w:t>) □</w:t>
            </w:r>
            <w:r>
              <w:rPr>
                <w:rFonts w:ascii="標楷體" w:eastAsia="標楷體" w:hAnsi="標楷體"/>
                <w:sz w:val="26"/>
                <w:szCs w:val="26"/>
              </w:rPr>
              <w:t>公寓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平房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sz w:val="26"/>
                <w:szCs w:val="26"/>
              </w:rPr>
              <w:t>違建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例：頂加違建或二次加工等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)  </w:t>
            </w:r>
          </w:p>
          <w:p w14:paraId="76CBBE6B" w14:textId="77777777" w:rsidR="00EA2487" w:rsidRDefault="00982E1C">
            <w:pPr>
              <w:widowControl/>
              <w:spacing w:line="36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04</w:t>
            </w:r>
            <w:r>
              <w:rPr>
                <w:rFonts w:ascii="標楷體" w:eastAsia="標楷體" w:hAnsi="標楷體"/>
                <w:sz w:val="26"/>
                <w:szCs w:val="26"/>
              </w:rPr>
              <w:t>、房屋樓層：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/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樓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（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例：</w:t>
            </w:r>
            <w:r>
              <w:rPr>
                <w:rFonts w:ascii="標楷體" w:eastAsia="標楷體" w:hAnsi="標楷體"/>
                <w:sz w:val="26"/>
                <w:szCs w:val="26"/>
              </w:rPr>
              <w:t>3/12</w:t>
            </w:r>
            <w:r>
              <w:rPr>
                <w:rFonts w:ascii="標楷體" w:eastAsia="標楷體" w:hAnsi="標楷體"/>
                <w:sz w:val="26"/>
                <w:szCs w:val="26"/>
              </w:rPr>
              <w:t>樓：整棟</w:t>
            </w:r>
            <w:r>
              <w:rPr>
                <w:rFonts w:ascii="標楷體" w:eastAsia="標楷體" w:hAnsi="標楷體"/>
                <w:sz w:val="26"/>
                <w:szCs w:val="26"/>
              </w:rPr>
              <w:t>12</w:t>
            </w:r>
            <w:r>
              <w:rPr>
                <w:rFonts w:ascii="標楷體" w:eastAsia="標楷體" w:hAnsi="標楷體"/>
                <w:sz w:val="26"/>
                <w:szCs w:val="26"/>
              </w:rPr>
              <w:t>樓租屋在</w:t>
            </w: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>
              <w:rPr>
                <w:rFonts w:ascii="標楷體" w:eastAsia="標楷體" w:hAnsi="標楷體"/>
                <w:sz w:val="26"/>
                <w:szCs w:val="26"/>
              </w:rPr>
              <w:t>樓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）</w:t>
            </w:r>
            <w:proofErr w:type="gramEnd"/>
          </w:p>
          <w:p w14:paraId="015516F2" w14:textId="77777777" w:rsidR="00EA2487" w:rsidRDefault="00982E1C">
            <w:pPr>
              <w:widowControl/>
              <w:spacing w:line="36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05</w:t>
            </w:r>
            <w:r>
              <w:rPr>
                <w:rFonts w:ascii="標楷體" w:eastAsia="標楷體" w:hAnsi="標楷體"/>
                <w:sz w:val="26"/>
                <w:szCs w:val="26"/>
              </w:rPr>
              <w:t>、室內設施：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冷氣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無、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熱水器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無、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床組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無、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書桌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無</w:t>
            </w:r>
          </w:p>
          <w:p w14:paraId="385DEFFF" w14:textId="77777777" w:rsidR="00EA2487" w:rsidRDefault="00982E1C">
            <w:pPr>
              <w:widowControl/>
              <w:spacing w:line="36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洗衣機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無、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冰箱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無、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廚房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(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炊具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無</w:t>
            </w:r>
          </w:p>
          <w:p w14:paraId="06CCD851" w14:textId="77777777" w:rsidR="00EA2487" w:rsidRDefault="00982E1C">
            <w:pPr>
              <w:widowControl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  <w:r>
              <w:rPr>
                <w:rFonts w:ascii="標楷體" w:eastAsia="標楷體" w:hAnsi="標楷體"/>
                <w:sz w:val="26"/>
                <w:szCs w:val="26"/>
              </w:rPr>
              <w:t>、您不在續租此處時，是否會</w:t>
            </w:r>
            <w:r>
              <w:rPr>
                <w:rFonts w:ascii="標楷體" w:eastAsia="標楷體" w:hAnsi="標楷體"/>
                <w:sz w:val="26"/>
                <w:szCs w:val="26"/>
              </w:rPr>
              <w:t>推薦本校其他同學前來租屋：</w:t>
            </w:r>
            <w:r>
              <w:rPr>
                <w:rFonts w:ascii="標楷體" w:eastAsia="標楷體" w:hAnsi="標楷體"/>
                <w:sz w:val="26"/>
                <w:szCs w:val="26"/>
              </w:rPr>
              <w:t>( □</w:t>
            </w:r>
            <w:r>
              <w:rPr>
                <w:rFonts w:ascii="標楷體" w:eastAsia="標楷體" w:hAnsi="標楷體"/>
                <w:sz w:val="26"/>
                <w:szCs w:val="26"/>
              </w:rPr>
              <w:t>是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否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</w:tr>
      <w:tr w:rsidR="00EA2487" w14:paraId="56619036" w14:textId="77777777">
        <w:tblPrEx>
          <w:tblCellMar>
            <w:top w:w="0" w:type="dxa"/>
            <w:bottom w:w="0" w:type="dxa"/>
          </w:tblCellMar>
        </w:tblPrEx>
        <w:trPr>
          <w:trHeight w:val="2827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6642A" w14:textId="77777777" w:rsidR="00EA2487" w:rsidRDefault="00EA248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066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981E" w14:textId="77777777" w:rsidR="00EA2487" w:rsidRDefault="00982E1C">
            <w:pPr>
              <w:widowControl/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肆、訪談記錄（含建議事項）：</w:t>
            </w:r>
          </w:p>
        </w:tc>
      </w:tr>
      <w:tr w:rsidR="00EA2487" w14:paraId="582C1A07" w14:textId="7777777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6553C" w14:textId="77777777" w:rsidR="00EA2487" w:rsidRDefault="00982E1C">
            <w:pPr>
              <w:ind w:left="113" w:right="113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導師</w:t>
            </w:r>
          </w:p>
        </w:tc>
        <w:tc>
          <w:tcPr>
            <w:tcW w:w="45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D508" w14:textId="77777777" w:rsidR="00EA2487" w:rsidRDefault="00EA2487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  <w:p w14:paraId="4FD98605" w14:textId="77777777" w:rsidR="00EA2487" w:rsidRDefault="00982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簽章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7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76028" w14:textId="77777777" w:rsidR="00EA2487" w:rsidRDefault="00982E1C">
            <w:pPr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務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處</w:t>
            </w:r>
          </w:p>
        </w:tc>
        <w:tc>
          <w:tcPr>
            <w:tcW w:w="480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0BF6A" w14:textId="77777777" w:rsidR="00EA2487" w:rsidRDefault="00EA248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EEF5430" w14:textId="77777777" w:rsidR="00EA2487" w:rsidRDefault="00EA2487">
      <w:pPr>
        <w:spacing w:line="360" w:lineRule="auto"/>
        <w:rPr>
          <w:rFonts w:ascii="新細明體" w:hAnsi="新細明體"/>
          <w:sz w:val="16"/>
          <w:szCs w:val="16"/>
        </w:rPr>
      </w:pPr>
    </w:p>
    <w:sectPr w:rsidR="00EA2487">
      <w:pgSz w:w="11906" w:h="16838"/>
      <w:pgMar w:top="284" w:right="926" w:bottom="284" w:left="900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E2382" w14:textId="77777777" w:rsidR="00982E1C" w:rsidRDefault="00982E1C">
      <w:r>
        <w:separator/>
      </w:r>
    </w:p>
  </w:endnote>
  <w:endnote w:type="continuationSeparator" w:id="0">
    <w:p w14:paraId="4924E33B" w14:textId="77777777" w:rsidR="00982E1C" w:rsidRDefault="00982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3174A" w14:textId="77777777" w:rsidR="00982E1C" w:rsidRDefault="00982E1C">
      <w:r>
        <w:rPr>
          <w:color w:val="000000"/>
        </w:rPr>
        <w:separator/>
      </w:r>
    </w:p>
  </w:footnote>
  <w:footnote w:type="continuationSeparator" w:id="0">
    <w:p w14:paraId="7407EE08" w14:textId="77777777" w:rsidR="00982E1C" w:rsidRDefault="00982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A2487"/>
    <w:rsid w:val="00982E1C"/>
    <w:rsid w:val="00EA2487"/>
    <w:rsid w:val="00F6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CB5E7"/>
  <w15:docId w15:val="{0C1D6B18-6C32-4832-A514-5CA60115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sө" w:hAnsi="sө"/>
      <w:strike w:val="0"/>
      <w:dstrike w:val="0"/>
      <w:color w:val="0066FF"/>
      <w:sz w:val="20"/>
      <w:szCs w:val="20"/>
      <w:u w:val="non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ody Text Indent"/>
    <w:basedOn w:val="a"/>
    <w:pPr>
      <w:spacing w:line="300" w:lineRule="atLeast"/>
      <w:ind w:left="540" w:hanging="540"/>
    </w:pPr>
    <w:rPr>
      <w:rFonts w:ascii="標楷體" w:eastAsia="標楷體" w:hAnsi="標楷體"/>
      <w:color w:val="000000"/>
      <w:sz w:val="28"/>
      <w:szCs w:val="20"/>
    </w:rPr>
  </w:style>
  <w:style w:type="paragraph" w:styleId="2">
    <w:name w:val="Body Text Indent 2"/>
    <w:basedOn w:val="a"/>
    <w:pPr>
      <w:ind w:left="898" w:hanging="538"/>
    </w:pPr>
    <w:rPr>
      <w:rFonts w:ascii="標楷體" w:eastAsia="標楷體" w:hAnsi="標楷體"/>
      <w:sz w:val="28"/>
    </w:rPr>
  </w:style>
  <w:style w:type="paragraph" w:styleId="a6">
    <w:name w:val="Balloon Text"/>
    <w:basedOn w:val="a"/>
    <w:rPr>
      <w:rFonts w:ascii="Arial" w:hAnsi="Arial"/>
      <w:sz w:val="18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國立臺灣科技大學</dc:title>
  <dc:creator>user</dc:creator>
  <cp:lastModifiedBy>力行 黃</cp:lastModifiedBy>
  <cp:revision>2</cp:revision>
  <cp:lastPrinted>2015-09-25T05:26:00Z</cp:lastPrinted>
  <dcterms:created xsi:type="dcterms:W3CDTF">2026-09-10T06:41:00Z</dcterms:created>
  <dcterms:modified xsi:type="dcterms:W3CDTF">2026-09-10T06:41:00Z</dcterms:modified>
</cp:coreProperties>
</file>